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DF2" w:rsidRDefault="00387DF2" w:rsidP="00BC6699">
      <w:pPr>
        <w:shd w:val="clear" w:color="auto" w:fill="FFFFFF"/>
        <w:tabs>
          <w:tab w:val="left" w:pos="978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7DF2" w:rsidRPr="00381A0C" w:rsidRDefault="00387DF2" w:rsidP="00381A0C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387DF2" w:rsidRPr="004644BD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«</w:t>
      </w:r>
      <w:r w:rsidRPr="004644BD">
        <w:rPr>
          <w:rFonts w:ascii="Times New Roman" w:hAnsi="Times New Roman"/>
          <w:color w:val="000000"/>
          <w:sz w:val="24"/>
          <w:szCs w:val="28"/>
        </w:rPr>
        <w:t>СОГЛАСОВАНО»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                    </w:t>
      </w:r>
      <w:r w:rsidRPr="004644BD">
        <w:rPr>
          <w:rFonts w:ascii="Times New Roman" w:hAnsi="Times New Roman"/>
          <w:color w:val="000000"/>
          <w:sz w:val="24"/>
          <w:szCs w:val="28"/>
        </w:rPr>
        <w:t>«УТВЕРЖДАЮ»</w:t>
      </w:r>
    </w:p>
    <w:p w:rsidR="00387DF2" w:rsidRDefault="00387DF2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Глава 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Кавзияковского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         Заведующий</w:t>
      </w:r>
      <w:r w:rsidRPr="004644BD">
        <w:rPr>
          <w:rFonts w:ascii="Times New Roman" w:hAnsi="Times New Roman"/>
          <w:color w:val="000000"/>
          <w:sz w:val="24"/>
          <w:szCs w:val="28"/>
        </w:rPr>
        <w:t xml:space="preserve"> МБ</w:t>
      </w:r>
      <w:r>
        <w:rPr>
          <w:rFonts w:ascii="Times New Roman" w:hAnsi="Times New Roman"/>
          <w:color w:val="000000"/>
          <w:sz w:val="24"/>
          <w:szCs w:val="28"/>
        </w:rPr>
        <w:t>Д</w:t>
      </w:r>
      <w:r w:rsidRPr="004644BD">
        <w:rPr>
          <w:rFonts w:ascii="Times New Roman" w:hAnsi="Times New Roman"/>
          <w:color w:val="000000"/>
          <w:sz w:val="24"/>
          <w:szCs w:val="28"/>
        </w:rPr>
        <w:t>ОУ</w:t>
      </w:r>
    </w:p>
    <w:p w:rsidR="00387DF2" w:rsidRPr="004644BD" w:rsidRDefault="00387DF2" w:rsidP="00FD264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сельского полселения                                                                 «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 xml:space="preserve">Кавзияковский </w:t>
      </w:r>
      <w:r>
        <w:rPr>
          <w:rFonts w:ascii="Times New Roman" w:hAnsi="Times New Roman"/>
          <w:color w:val="000000"/>
          <w:sz w:val="24"/>
          <w:szCs w:val="28"/>
        </w:rPr>
        <w:t>детский сад «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Кояшкай</w:t>
      </w:r>
      <w:r w:rsidRPr="004644BD">
        <w:rPr>
          <w:rFonts w:ascii="Times New Roman" w:hAnsi="Times New Roman"/>
          <w:color w:val="000000"/>
          <w:sz w:val="24"/>
          <w:szCs w:val="28"/>
        </w:rPr>
        <w:t>»</w:t>
      </w:r>
    </w:p>
    <w:p w:rsidR="00387DF2" w:rsidRPr="004644BD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387DF2" w:rsidRPr="00241C7A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______       ______  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Ф.А. Хуснутдинов</w:t>
      </w:r>
      <w:r>
        <w:rPr>
          <w:rFonts w:ascii="Times New Roman" w:hAnsi="Times New Roman"/>
          <w:color w:val="000000"/>
          <w:sz w:val="24"/>
          <w:szCs w:val="28"/>
        </w:rPr>
        <w:t xml:space="preserve">                                                ______        ______  </w:t>
      </w:r>
      <w:r>
        <w:rPr>
          <w:rFonts w:ascii="Times New Roman" w:hAnsi="Times New Roman"/>
          <w:color w:val="000000"/>
          <w:sz w:val="24"/>
          <w:szCs w:val="28"/>
          <w:lang w:val="tt-RU"/>
        </w:rPr>
        <w:t>Р.А.Зиатдинова</w:t>
      </w:r>
    </w:p>
    <w:p w:rsidR="00387DF2" w:rsidRDefault="00387DF2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</w:t>
      </w:r>
      <w:r w:rsidRPr="00C635EC">
        <w:rPr>
          <w:rFonts w:ascii="Times New Roman" w:hAnsi="Times New Roman"/>
          <w:color w:val="000000"/>
          <w:sz w:val="20"/>
          <w:szCs w:val="20"/>
        </w:rPr>
        <w:t>дата          подпись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</w:t>
      </w:r>
      <w:r w:rsidRPr="00C635EC">
        <w:rPr>
          <w:rFonts w:ascii="Times New Roman" w:hAnsi="Times New Roman"/>
          <w:color w:val="000000"/>
          <w:sz w:val="20"/>
          <w:szCs w:val="20"/>
        </w:rPr>
        <w:t xml:space="preserve">дата         подпись                         </w:t>
      </w:r>
    </w:p>
    <w:p w:rsidR="00387DF2" w:rsidRDefault="00387DF2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387DF2" w:rsidRPr="004644BD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387DF2" w:rsidRDefault="00387DF2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387DF2" w:rsidRDefault="00387DF2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</w:p>
    <w:p w:rsidR="00387DF2" w:rsidRDefault="00387DF2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 xml:space="preserve">         «</w:t>
      </w:r>
      <w:r w:rsidRPr="004644BD">
        <w:rPr>
          <w:rFonts w:ascii="Times New Roman" w:hAnsi="Times New Roman"/>
          <w:color w:val="000000"/>
          <w:sz w:val="24"/>
          <w:szCs w:val="28"/>
        </w:rPr>
        <w:t>СОГЛАСОВАНО»</w:t>
      </w:r>
    </w:p>
    <w:p w:rsidR="00387DF2" w:rsidRPr="004644BD" w:rsidRDefault="00387DF2" w:rsidP="00C635E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Начальник  ОГИБДД отдела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МВД России по Сармановскому МР</w:t>
      </w:r>
    </w:p>
    <w:p w:rsidR="00387DF2" w:rsidRPr="004644BD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майор полиции</w:t>
      </w:r>
    </w:p>
    <w:p w:rsidR="00387DF2" w:rsidRPr="004644BD" w:rsidRDefault="00387DF2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4"/>
          <w:szCs w:val="28"/>
        </w:rPr>
        <w:t>______       ________  Д.У. Юсупов</w:t>
      </w:r>
    </w:p>
    <w:p w:rsidR="00387DF2" w:rsidRPr="004644BD" w:rsidRDefault="00387DF2" w:rsidP="0065375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</w:t>
      </w:r>
      <w:r w:rsidRPr="00C635EC">
        <w:rPr>
          <w:rFonts w:ascii="Times New Roman" w:hAnsi="Times New Roman"/>
          <w:color w:val="000000"/>
          <w:sz w:val="20"/>
          <w:szCs w:val="20"/>
        </w:rPr>
        <w:t>дата          подпись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54"/>
          <w:szCs w:val="54"/>
        </w:rPr>
      </w:pPr>
      <w:r>
        <w:rPr>
          <w:rFonts w:ascii="Times New Roman" w:hAnsi="Times New Roman"/>
          <w:b/>
          <w:bCs/>
          <w:color w:val="000000"/>
          <w:sz w:val="54"/>
          <w:szCs w:val="54"/>
        </w:rPr>
        <w:t>ПАСПОРТ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7DF2" w:rsidRPr="00814B17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дорожной безопасности Муниципального бюджетного дошкольного образовательного учреждения </w:t>
      </w:r>
      <w:r w:rsidRPr="00CD2A0A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Кавзияковский</w:t>
      </w:r>
      <w:r w:rsidRPr="00CD2A0A">
        <w:rPr>
          <w:rFonts w:ascii="Times New Roman" w:hAnsi="Times New Roman"/>
          <w:color w:val="000000"/>
          <w:sz w:val="28"/>
          <w:szCs w:val="28"/>
        </w:rPr>
        <w:t xml:space="preserve"> детский сад «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Кояшкай</w:t>
      </w:r>
      <w:r w:rsidRPr="00CD2A0A">
        <w:rPr>
          <w:rFonts w:ascii="Times New Roman" w:hAnsi="Times New Roman"/>
          <w:color w:val="000000"/>
          <w:sz w:val="28"/>
          <w:szCs w:val="28"/>
        </w:rPr>
        <w:t>»</w:t>
      </w:r>
    </w:p>
    <w:p w:rsidR="00387DF2" w:rsidRDefault="00387DF2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rPr>
          <w:rFonts w:ascii="Times New Roman" w:hAnsi="Times New Roman"/>
          <w:color w:val="000000"/>
          <w:sz w:val="28"/>
          <w:szCs w:val="28"/>
        </w:rPr>
      </w:pPr>
    </w:p>
    <w:p w:rsidR="00387DF2" w:rsidRPr="00B8443B" w:rsidRDefault="00387DF2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7DF2" w:rsidRPr="00B8443B" w:rsidRDefault="00387DF2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7DF2" w:rsidRPr="00B8443B" w:rsidRDefault="00387DF2" w:rsidP="00C635EC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87DF2" w:rsidRDefault="00387DF2" w:rsidP="00790690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2017г.</w:t>
      </w:r>
    </w:p>
    <w:p w:rsidR="00387DF2" w:rsidRDefault="00387DF2" w:rsidP="00F85A7A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ОБЩИЕ СВЕДЕНИЯ</w:t>
      </w:r>
    </w:p>
    <w:p w:rsidR="00387DF2" w:rsidRPr="00DD4488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vertAlign w:val="subscript"/>
        </w:rPr>
      </w:pP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Муниципального бюджетного дошкольного образовательного учреждения «</w:t>
      </w:r>
      <w:r>
        <w:rPr>
          <w:rFonts w:ascii="Times New Roman" w:hAnsi="Times New Roman"/>
          <w:bCs/>
          <w:color w:val="000000"/>
          <w:sz w:val="28"/>
          <w:szCs w:val="28"/>
          <w:u w:val="single"/>
          <w:lang w:val="tt-RU"/>
        </w:rPr>
        <w:t xml:space="preserve">Кавзияовский </w:t>
      </w: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>детский сад «</w:t>
      </w:r>
      <w:r>
        <w:rPr>
          <w:rFonts w:ascii="Times New Roman" w:hAnsi="Times New Roman"/>
          <w:bCs/>
          <w:color w:val="000000"/>
          <w:sz w:val="28"/>
          <w:szCs w:val="28"/>
          <w:u w:val="single"/>
          <w:lang w:val="tt-RU"/>
        </w:rPr>
        <w:t>Кояшкай</w:t>
      </w:r>
      <w:r w:rsidRPr="00CD2A0A">
        <w:rPr>
          <w:rFonts w:ascii="Times New Roman" w:hAnsi="Times New Roman"/>
          <w:bCs/>
          <w:color w:val="000000"/>
          <w:sz w:val="28"/>
          <w:szCs w:val="28"/>
          <w:u w:val="single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 </w:t>
      </w:r>
      <w:r w:rsidRPr="00DD4488">
        <w:rPr>
          <w:rFonts w:ascii="Times New Roman" w:hAnsi="Times New Roman"/>
          <w:bCs/>
          <w:color w:val="000000"/>
          <w:sz w:val="28"/>
          <w:szCs w:val="28"/>
          <w:u w:val="single"/>
        </w:rPr>
        <w:t>Сармановского муниципального района Республики Татарстан</w:t>
      </w:r>
    </w:p>
    <w:p w:rsidR="00387DF2" w:rsidRPr="00DD4488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Тип ОУ  </w:t>
      </w:r>
      <w:r w:rsidRPr="00B8443B">
        <w:rPr>
          <w:rFonts w:ascii="Times New Roman" w:hAnsi="Times New Roman"/>
          <w:color w:val="000000"/>
          <w:sz w:val="28"/>
          <w:szCs w:val="28"/>
          <w:u w:val="single"/>
        </w:rPr>
        <w:t>об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разовательное учреждение</w:t>
      </w:r>
    </w:p>
    <w:p w:rsidR="00387DF2" w:rsidRPr="00241C7A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Юридический адрес ОУ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: 4233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60</w:t>
      </w:r>
      <w:r w:rsidRPr="00DD4488">
        <w:rPr>
          <w:rFonts w:ascii="Times New Roman" w:hAnsi="Times New Roman"/>
          <w:color w:val="000000"/>
          <w:sz w:val="28"/>
          <w:szCs w:val="28"/>
          <w:u w:val="single"/>
        </w:rPr>
        <w:t>, РТ, Сарманов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ский район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, с.Кавзияково ,ул. Советская ,д. 66 а</w:t>
      </w:r>
    </w:p>
    <w:p w:rsidR="00387DF2" w:rsidRPr="00241C7A" w:rsidRDefault="00387DF2" w:rsidP="00E400B2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Фактический адрес ОУ:</w:t>
      </w:r>
      <w:r w:rsidRPr="00CD2A0A"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4233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60</w:t>
      </w:r>
      <w:r w:rsidRPr="00CD2A0A">
        <w:rPr>
          <w:rFonts w:ascii="Times New Roman" w:hAnsi="Times New Roman"/>
          <w:color w:val="000000"/>
          <w:sz w:val="28"/>
          <w:szCs w:val="28"/>
          <w:u w:val="single"/>
        </w:rPr>
        <w:t>, РТ, Сармановский район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, с. Кавзияково, ул. Советская ,д. 66 а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Руководители ОУ:</w:t>
      </w:r>
    </w:p>
    <w:p w:rsidR="00387DF2" w:rsidRPr="00241C7A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Заведующий  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Зиатдинова Раушания Асгатовна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4-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47-45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, сот. 891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72229783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отчество)(телефон)</w:t>
      </w:r>
    </w:p>
    <w:p w:rsidR="00387DF2" w:rsidRPr="00E400B2" w:rsidRDefault="00387DF2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работник Сармановского</w:t>
      </w:r>
    </w:p>
    <w:p w:rsidR="00387DF2" w:rsidRPr="00E400B2" w:rsidRDefault="00387DF2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муниципального района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>ведущий специалист  отдела инфраструктурного развития</w:t>
      </w:r>
    </w:p>
    <w:p w:rsidR="00387DF2" w:rsidRPr="00E400B2" w:rsidRDefault="00387DF2" w:rsidP="00F85A7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 (телефон)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u w:val="single"/>
        </w:rPr>
        <w:t>Гараев Ильдус Хазипович</w:t>
      </w:r>
      <w:r w:rsidRPr="007F3D8B">
        <w:rPr>
          <w:rFonts w:ascii="Times New Roman" w:hAnsi="Times New Roman"/>
          <w:color w:val="000000"/>
          <w:sz w:val="28"/>
          <w:szCs w:val="28"/>
          <w:u w:val="single"/>
        </w:rPr>
        <w:t xml:space="preserve">   2-52-61</w:t>
      </w:r>
    </w:p>
    <w:p w:rsidR="00387DF2" w:rsidRPr="00E400B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от</w:t>
      </w:r>
    </w:p>
    <w:p w:rsidR="00387DF2" w:rsidRPr="00E400B2" w:rsidRDefault="00387DF2" w:rsidP="0014557C">
      <w:pPr>
        <w:shd w:val="clear" w:color="auto" w:fill="FFFFFF"/>
        <w:tabs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Госавтоинспекции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>начальник ОГИБДД отдела МВД России по Сармановскому МР</w:t>
      </w:r>
    </w:p>
    <w:p w:rsidR="00387DF2" w:rsidRPr="00E400B2" w:rsidRDefault="00387DF2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отчество)(телефон)</w:t>
      </w:r>
    </w:p>
    <w:p w:rsidR="00387DF2" w:rsidRPr="00E400B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387DF2" w:rsidRPr="0014557C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Юсупов Дамир Ульфатович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 2- 41- 95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7DF2" w:rsidRPr="00E400B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Ответственный работник</w:t>
      </w:r>
    </w:p>
    <w:p w:rsidR="00387DF2" w:rsidRPr="00E400B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за мероприятия по профилактике</w:t>
      </w:r>
    </w:p>
    <w:p w:rsidR="00387DF2" w:rsidRPr="00E400B2" w:rsidRDefault="00387DF2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детского травматизма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400B2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воспитатель</w:t>
      </w: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 xml:space="preserve"> Сабирова Гул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ьнара Мисхатовна, 89178606428,</w:t>
      </w:r>
    </w:p>
    <w:p w:rsidR="00387DF2" w:rsidRDefault="00387DF2" w:rsidP="0014557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400B2">
        <w:rPr>
          <w:rFonts w:ascii="Times New Roman" w:hAnsi="Times New Roman"/>
          <w:color w:val="000000"/>
          <w:sz w:val="14"/>
          <w:szCs w:val="14"/>
        </w:rPr>
        <w:t>(должность)(фамилия, имя, отчество)(телефон)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</w:pPr>
    </w:p>
    <w:p w:rsidR="00387DF2" w:rsidRPr="00E400B2" w:rsidRDefault="00387DF2" w:rsidP="001455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 xml:space="preserve">Руководитель или ответственный работник </w:t>
      </w:r>
    </w:p>
    <w:p w:rsidR="00387DF2" w:rsidRPr="00E400B2" w:rsidRDefault="00387DF2" w:rsidP="0014557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дорожно-эксплуатационной организации, осуществляющей</w:t>
      </w:r>
    </w:p>
    <w:p w:rsidR="00387DF2" w:rsidRDefault="00387DF2" w:rsidP="00D8230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 w:rsidRPr="00E400B2">
        <w:rPr>
          <w:rFonts w:ascii="Times New Roman" w:hAnsi="Times New Roman"/>
          <w:color w:val="000000"/>
          <w:sz w:val="28"/>
          <w:szCs w:val="28"/>
        </w:rPr>
        <w:t>соде</w:t>
      </w:r>
      <w:r>
        <w:rPr>
          <w:rFonts w:ascii="Times New Roman" w:hAnsi="Times New Roman"/>
          <w:color w:val="000000"/>
          <w:sz w:val="28"/>
          <w:szCs w:val="28"/>
        </w:rPr>
        <w:t xml:space="preserve">ржание УДС*     </w:t>
      </w:r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Сулейманов Тагир Мирзагитович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, 2-45-43</w:t>
      </w:r>
    </w:p>
    <w:p w:rsidR="00387DF2" w:rsidRPr="00870AAC" w:rsidRDefault="00387DF2" w:rsidP="00870A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70AAC">
        <w:rPr>
          <w:rFonts w:ascii="Times New Roman" w:hAnsi="Times New Roman"/>
          <w:color w:val="000000"/>
          <w:sz w:val="24"/>
          <w:szCs w:val="24"/>
        </w:rPr>
        <w:t>Сармановская зона</w:t>
      </w:r>
    </w:p>
    <w:p w:rsidR="00387DF2" w:rsidRDefault="00387DF2" w:rsidP="00C635EC">
      <w:pPr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>(фамилия, имя, отчество)(телефон)</w:t>
      </w:r>
    </w:p>
    <w:p w:rsidR="00387DF2" w:rsidRPr="00090535" w:rsidRDefault="00387DF2" w:rsidP="0009053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Количество учащихся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11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уголка по БДД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имеется, в группе</w:t>
      </w:r>
    </w:p>
    <w:p w:rsidR="00387DF2" w:rsidRPr="00C53BBF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класса по БДД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автогородка (площадки) по БДД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нет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Наличие автобусов  в ДОУ  </w:t>
      </w:r>
      <w:r w:rsidRPr="0080630C">
        <w:rPr>
          <w:rFonts w:ascii="Times New Roman" w:hAnsi="Times New Roman"/>
          <w:color w:val="000000"/>
          <w:sz w:val="28"/>
          <w:szCs w:val="28"/>
          <w:u w:val="single"/>
        </w:rPr>
        <w:t>не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име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ю</w:t>
      </w:r>
      <w:r w:rsidRPr="00260023">
        <w:rPr>
          <w:rFonts w:ascii="Times New Roman" w:hAnsi="Times New Roman"/>
          <w:color w:val="000000"/>
          <w:sz w:val="28"/>
          <w:szCs w:val="28"/>
          <w:u w:val="single"/>
        </w:rPr>
        <w:t>тся</w:t>
      </w:r>
    </w:p>
    <w:p w:rsidR="00387DF2" w:rsidRPr="003F1015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  <w:lang w:val="tt-RU"/>
        </w:rPr>
      </w:pPr>
      <w:r>
        <w:rPr>
          <w:rFonts w:ascii="Times New Roman" w:hAnsi="Times New Roman"/>
          <w:color w:val="000000"/>
          <w:sz w:val="28"/>
          <w:szCs w:val="28"/>
          <w:u w:val="single"/>
          <w:lang w:val="tt-RU"/>
        </w:rPr>
        <w:t>Время работы ДОУ: 7:00-16:00</w:t>
      </w:r>
    </w:p>
    <w:p w:rsidR="00387DF2" w:rsidRPr="003F1015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color w:val="000000"/>
          <w:sz w:val="28"/>
          <w:szCs w:val="28"/>
        </w:rPr>
        <w:t>Время занятий в ДОУ: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первая половина дня 9:00 – 9:50</w:t>
      </w:r>
    </w:p>
    <w:p w:rsidR="00387DF2" w:rsidRPr="00C22199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2219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C22199">
        <w:rPr>
          <w:rFonts w:ascii="Times New Roman" w:hAnsi="Times New Roman"/>
          <w:color w:val="000000"/>
          <w:sz w:val="28"/>
          <w:szCs w:val="28"/>
        </w:rPr>
        <w:t>торая половина дня 15:20 – 15:50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Телефоны оперативных служб. </w:t>
      </w:r>
    </w:p>
    <w:p w:rsidR="00387DF2" w:rsidRPr="00C22199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Участковый уполномоченный: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Бадиков Ильназ Мунипович</w:t>
      </w:r>
      <w:r>
        <w:rPr>
          <w:rFonts w:ascii="Times New Roman" w:hAnsi="Times New Roman"/>
          <w:color w:val="000000"/>
          <w:sz w:val="28"/>
          <w:szCs w:val="28"/>
        </w:rPr>
        <w:t>,89172901497</w:t>
      </w: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bookmarkStart w:id="0" w:name="_GoBack"/>
      <w:bookmarkEnd w:id="0"/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387DF2" w:rsidRPr="00A4091E" w:rsidRDefault="00387DF2" w:rsidP="00C635E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6"/>
          <w:szCs w:val="28"/>
          <w:u w:val="single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31" o:spid="_x0000_s1026" type="#_x0000_t75" style="position:absolute;margin-left:17.45pt;margin-top:163.35pt;width:558pt;height:370.9pt;z-index:251658240;visibility:visible;mso-position-horizontal-relative:page;mso-position-vertical-relative:page" o:allowoverlap="f">
            <v:imagedata r:id="rId5" o:title=""/>
            <w10:wrap type="topAndBottom" anchorx="page" anchory="page"/>
          </v:shape>
        </w:pict>
      </w:r>
      <w:r w:rsidRPr="00A4091E">
        <w:rPr>
          <w:rFonts w:ascii="Times New Roman" w:hAnsi="Times New Roman"/>
          <w:b/>
          <w:sz w:val="36"/>
        </w:rPr>
        <w:t>План – схема МБОУ «Кавзияковский детский сад» Сармановского                                                                        муниципального района РТ</w:t>
      </w:r>
    </w:p>
    <w:sectPr w:rsidR="00387DF2" w:rsidRPr="00A4091E" w:rsidSect="009F4002">
      <w:pgSz w:w="11906" w:h="16838"/>
      <w:pgMar w:top="567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3239E"/>
    <w:multiLevelType w:val="hybridMultilevel"/>
    <w:tmpl w:val="396C730E"/>
    <w:lvl w:ilvl="0" w:tplc="82D0DB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D679FE"/>
    <w:multiLevelType w:val="hybridMultilevel"/>
    <w:tmpl w:val="D3D89966"/>
    <w:lvl w:ilvl="0" w:tplc="773E182C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10649F7"/>
    <w:multiLevelType w:val="hybridMultilevel"/>
    <w:tmpl w:val="9D02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5EC"/>
    <w:rsid w:val="000003BD"/>
    <w:rsid w:val="000318B0"/>
    <w:rsid w:val="000323AB"/>
    <w:rsid w:val="00090535"/>
    <w:rsid w:val="000C41CB"/>
    <w:rsid w:val="000E354F"/>
    <w:rsid w:val="0014557C"/>
    <w:rsid w:val="001503BC"/>
    <w:rsid w:val="00241C7A"/>
    <w:rsid w:val="00260023"/>
    <w:rsid w:val="00284CB7"/>
    <w:rsid w:val="00352765"/>
    <w:rsid w:val="00381A0C"/>
    <w:rsid w:val="00387DF2"/>
    <w:rsid w:val="003F1015"/>
    <w:rsid w:val="004644BD"/>
    <w:rsid w:val="0047039E"/>
    <w:rsid w:val="00495E1E"/>
    <w:rsid w:val="004F4A7B"/>
    <w:rsid w:val="00503935"/>
    <w:rsid w:val="00516331"/>
    <w:rsid w:val="00525B3A"/>
    <w:rsid w:val="0054407E"/>
    <w:rsid w:val="00552916"/>
    <w:rsid w:val="005E422F"/>
    <w:rsid w:val="005F4692"/>
    <w:rsid w:val="0062583A"/>
    <w:rsid w:val="00647AA9"/>
    <w:rsid w:val="0065375A"/>
    <w:rsid w:val="00654543"/>
    <w:rsid w:val="0067210B"/>
    <w:rsid w:val="006C5708"/>
    <w:rsid w:val="006F53C0"/>
    <w:rsid w:val="00717B00"/>
    <w:rsid w:val="00790690"/>
    <w:rsid w:val="007E06B4"/>
    <w:rsid w:val="007F0DE0"/>
    <w:rsid w:val="007F1124"/>
    <w:rsid w:val="007F3D8B"/>
    <w:rsid w:val="0080630C"/>
    <w:rsid w:val="00814B17"/>
    <w:rsid w:val="00862F5D"/>
    <w:rsid w:val="00870AAC"/>
    <w:rsid w:val="00884BF1"/>
    <w:rsid w:val="00890647"/>
    <w:rsid w:val="008B6612"/>
    <w:rsid w:val="008D5409"/>
    <w:rsid w:val="008E053D"/>
    <w:rsid w:val="00911AA2"/>
    <w:rsid w:val="00960A97"/>
    <w:rsid w:val="009618EE"/>
    <w:rsid w:val="009D598E"/>
    <w:rsid w:val="009E56FB"/>
    <w:rsid w:val="009F4002"/>
    <w:rsid w:val="00A4091E"/>
    <w:rsid w:val="00A742EE"/>
    <w:rsid w:val="00AB4A6E"/>
    <w:rsid w:val="00AD34CE"/>
    <w:rsid w:val="00AE16BA"/>
    <w:rsid w:val="00AE52AB"/>
    <w:rsid w:val="00B75C2C"/>
    <w:rsid w:val="00B8443B"/>
    <w:rsid w:val="00BB7208"/>
    <w:rsid w:val="00BC6699"/>
    <w:rsid w:val="00C22199"/>
    <w:rsid w:val="00C235A7"/>
    <w:rsid w:val="00C50B77"/>
    <w:rsid w:val="00C53BBF"/>
    <w:rsid w:val="00C635EC"/>
    <w:rsid w:val="00CB6D79"/>
    <w:rsid w:val="00CD2A0A"/>
    <w:rsid w:val="00D82305"/>
    <w:rsid w:val="00DD15A5"/>
    <w:rsid w:val="00DD4488"/>
    <w:rsid w:val="00E400B2"/>
    <w:rsid w:val="00EB4A08"/>
    <w:rsid w:val="00F20176"/>
    <w:rsid w:val="00F37F35"/>
    <w:rsid w:val="00F61DB9"/>
    <w:rsid w:val="00F65080"/>
    <w:rsid w:val="00F85A7A"/>
    <w:rsid w:val="00FD2643"/>
    <w:rsid w:val="00FE52B8"/>
    <w:rsid w:val="00FE64FC"/>
    <w:rsid w:val="00FE6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5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400B2"/>
    <w:pPr>
      <w:ind w:left="720"/>
      <w:contextualSpacing/>
    </w:pPr>
  </w:style>
  <w:style w:type="table" w:styleId="TableGrid">
    <w:name w:val="Table Grid"/>
    <w:basedOn w:val="TableNormal"/>
    <w:uiPriority w:val="99"/>
    <w:rsid w:val="00AB4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51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3</Pages>
  <Words>427</Words>
  <Characters>2436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Газинур</dc:creator>
  <cp:keywords/>
  <dc:description/>
  <cp:lastModifiedBy>User</cp:lastModifiedBy>
  <cp:revision>7</cp:revision>
  <dcterms:created xsi:type="dcterms:W3CDTF">2017-03-14T09:38:00Z</dcterms:created>
  <dcterms:modified xsi:type="dcterms:W3CDTF">2017-03-14T17:46:00Z</dcterms:modified>
</cp:coreProperties>
</file>